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bookmarkStart w:id="0" w:name="Name"/>
    <w:p w14:paraId="35BC41F3" w14:textId="6C09077A" w:rsidR="001D3B96" w:rsidRPr="00167695" w:rsidRDefault="00177F69" w:rsidP="00167695">
      <w:pPr>
        <w:pStyle w:val="Heading1"/>
        <w:rPr>
          <w:rFonts w:asciiTheme="minorHAnsi" w:hAnsiTheme="minorHAnsi"/>
          <w:b/>
          <w:bCs/>
          <w:color w:val="auto"/>
          <w:sz w:val="28"/>
          <w:szCs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 wp14:anchorId="7BD7EDA8" wp14:editId="7BD7EDA9">
                <wp:simplePos x="0" y="0"/>
                <wp:positionH relativeFrom="column">
                  <wp:posOffset>-1270</wp:posOffset>
                </wp:positionH>
                <wp:positionV relativeFrom="page">
                  <wp:posOffset>405765</wp:posOffset>
                </wp:positionV>
                <wp:extent cx="2977515" cy="1598930"/>
                <wp:effectExtent l="0" t="0" r="13335" b="127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77515" cy="1598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/>
                          <a:ext uri="{C572A759-6A51-4108-AA02-DFA0A04FC94B}"/>
                        </a:extLst>
                      </wps:spPr>
                      <wps:txbx>
                        <w:txbxContent>
                          <w:p w14:paraId="7B6C3418" w14:textId="77777777" w:rsidR="0014209D" w:rsidRDefault="0014209D" w:rsidP="00743630">
                            <w:pPr>
                              <w:pStyle w:val="01Address"/>
                            </w:pPr>
                            <w:bookmarkStart w:id="1" w:name="BMAAddress"/>
                            <w:bookmarkEnd w:id="1"/>
                          </w:p>
                          <w:p w14:paraId="01176C24" w14:textId="77777777" w:rsidR="0014209D" w:rsidRDefault="0014209D" w:rsidP="00743630">
                            <w:pPr>
                              <w:pStyle w:val="01Address"/>
                            </w:pPr>
                          </w:p>
                          <w:p w14:paraId="7A9C5872" w14:textId="77777777" w:rsidR="0014209D" w:rsidRPr="00FB10D6" w:rsidRDefault="0014209D" w:rsidP="00743630">
                            <w:pPr>
                              <w:pStyle w:val="01Address"/>
                            </w:pPr>
                            <w:bookmarkStart w:id="2" w:name="TFM"/>
                            <w:bookmarkEnd w:id="2"/>
                          </w:p>
                          <w:p w14:paraId="5AFA1688" w14:textId="77777777" w:rsidR="0014209D" w:rsidRDefault="0014209D" w:rsidP="00743630">
                            <w:pPr>
                              <w:pStyle w:val="01Address"/>
                            </w:pPr>
                            <w:bookmarkStart w:id="3" w:name="email"/>
                            <w:bookmarkEnd w:id="3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D7EDA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1pt;margin-top:31.95pt;width:234.45pt;height:125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" filled="f" stroked="f">
                <v:textbox inset="0,0,0,0">
                  <w:txbxContent>
                    <w:p w14:paraId="7B6C3418" w14:textId="77777777" w:rsidR="0014209D" w:rsidRDefault="0014209D" w:rsidP="00743630">
                      <w:pPr>
                        <w:pStyle w:val="01Address"/>
                      </w:pPr>
                      <w:bookmarkStart w:id="4" w:name="BMAAddress"/>
                      <w:bookmarkEnd w:id="4"/>
                    </w:p>
                    <w:p w14:paraId="01176C24" w14:textId="77777777" w:rsidR="0014209D" w:rsidRDefault="0014209D" w:rsidP="00743630">
                      <w:pPr>
                        <w:pStyle w:val="01Address"/>
                      </w:pPr>
                    </w:p>
                    <w:p w14:paraId="7A9C5872" w14:textId="77777777" w:rsidR="0014209D" w:rsidRPr="00FB10D6" w:rsidRDefault="0014209D" w:rsidP="00743630">
                      <w:pPr>
                        <w:pStyle w:val="01Address"/>
                      </w:pPr>
                      <w:bookmarkStart w:id="5" w:name="TFM"/>
                      <w:bookmarkEnd w:id="5"/>
                    </w:p>
                    <w:p w14:paraId="5AFA1688" w14:textId="77777777" w:rsidR="0014209D" w:rsidRDefault="0014209D" w:rsidP="00743630">
                      <w:pPr>
                        <w:pStyle w:val="01Address"/>
                      </w:pPr>
                      <w:bookmarkStart w:id="6" w:name="email"/>
                      <w:bookmarkEnd w:id="6"/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bookmarkStart w:id="4" w:name="YourRef"/>
      <w:bookmarkStart w:id="5" w:name="Date"/>
      <w:bookmarkEnd w:id="0"/>
      <w:bookmarkEnd w:id="4"/>
      <w:bookmarkEnd w:id="5"/>
      <w:r w:rsidR="00167695">
        <w:t>BMA email template for LED contract request:</w:t>
      </w:r>
    </w:p>
    <w:p w14:paraId="123AC506" w14:textId="77777777" w:rsidR="001D3B96" w:rsidRDefault="001D3B96" w:rsidP="001D3B96">
      <w:pPr>
        <w:rPr>
          <w:sz w:val="28"/>
          <w:szCs w:val="28"/>
        </w:rPr>
      </w:pPr>
    </w:p>
    <w:p w14:paraId="73A53511" w14:textId="77777777" w:rsidR="001D3B96" w:rsidRPr="00E44D5F" w:rsidRDefault="001D3B96" w:rsidP="001D3B96">
      <w:pPr>
        <w:rPr>
          <w:sz w:val="28"/>
          <w:szCs w:val="28"/>
        </w:rPr>
      </w:pPr>
      <w:r w:rsidRPr="00E44D5F">
        <w:rPr>
          <w:sz w:val="28"/>
          <w:szCs w:val="28"/>
        </w:rPr>
        <w:t xml:space="preserve">Dear </w:t>
      </w:r>
      <w:r w:rsidRPr="00831A68">
        <w:rPr>
          <w:b/>
          <w:bCs/>
          <w:sz w:val="28"/>
          <w:szCs w:val="28"/>
        </w:rPr>
        <w:t>[Medical Staffing/HR],</w:t>
      </w:r>
    </w:p>
    <w:p w14:paraId="23F1CEBB" w14:textId="77777777" w:rsidR="001D3B96" w:rsidRPr="00E44D5F" w:rsidRDefault="001D3B96" w:rsidP="001D3B96">
      <w:pPr>
        <w:rPr>
          <w:sz w:val="28"/>
          <w:szCs w:val="28"/>
        </w:rPr>
      </w:pPr>
      <w:r w:rsidRPr="00E44D5F">
        <w:rPr>
          <w:sz w:val="28"/>
          <w:szCs w:val="28"/>
        </w:rPr>
        <w:t>I would be grateful if you could provide me with a copy of my contract of employment and any applicable terms and conditions relating to my employment as a Locally Employed Doctor.</w:t>
      </w:r>
    </w:p>
    <w:p w14:paraId="0E9491A9" w14:textId="77777777" w:rsidR="001D3B96" w:rsidRPr="00E44D5F" w:rsidRDefault="001D3B96" w:rsidP="001D3B96">
      <w:pPr>
        <w:rPr>
          <w:sz w:val="28"/>
          <w:szCs w:val="28"/>
        </w:rPr>
      </w:pPr>
      <w:r w:rsidRPr="00E44D5F">
        <w:rPr>
          <w:sz w:val="28"/>
          <w:szCs w:val="28"/>
        </w:rPr>
        <w:t>I do not appear to have received a copy of my contract. If it has already been issued, please could you resend it. If not, please could arrangements be made for a copy to be provided.</w:t>
      </w:r>
    </w:p>
    <w:p w14:paraId="74A4BCEF" w14:textId="77777777" w:rsidR="001D3B96" w:rsidRPr="00E44D5F" w:rsidRDefault="001D3B96" w:rsidP="001D3B96">
      <w:pPr>
        <w:rPr>
          <w:sz w:val="28"/>
          <w:szCs w:val="28"/>
        </w:rPr>
      </w:pPr>
      <w:r w:rsidRPr="00E44D5F">
        <w:rPr>
          <w:sz w:val="28"/>
          <w:szCs w:val="28"/>
        </w:rPr>
        <w:t>Many thanks for your assistance.</w:t>
      </w:r>
    </w:p>
    <w:p w14:paraId="6EF11408" w14:textId="77777777" w:rsidR="001D3B96" w:rsidRPr="00E44D5F" w:rsidRDefault="001D3B96" w:rsidP="001D3B96">
      <w:pPr>
        <w:rPr>
          <w:sz w:val="28"/>
          <w:szCs w:val="28"/>
        </w:rPr>
      </w:pPr>
      <w:r w:rsidRPr="00E44D5F">
        <w:rPr>
          <w:sz w:val="28"/>
          <w:szCs w:val="28"/>
        </w:rPr>
        <w:t>Kind regards,</w:t>
      </w:r>
    </w:p>
    <w:p w14:paraId="319A76CF" w14:textId="77777777" w:rsidR="001D3B96" w:rsidRPr="00831A68" w:rsidRDefault="001D3B96" w:rsidP="001D3B96">
      <w:pPr>
        <w:rPr>
          <w:b/>
          <w:bCs/>
          <w:sz w:val="28"/>
          <w:szCs w:val="28"/>
        </w:rPr>
      </w:pPr>
      <w:r w:rsidRPr="00831A68">
        <w:rPr>
          <w:b/>
          <w:bCs/>
          <w:sz w:val="28"/>
          <w:szCs w:val="28"/>
        </w:rPr>
        <w:t>[Name]</w:t>
      </w:r>
    </w:p>
    <w:p w14:paraId="6D627DB1" w14:textId="0DCCBF70" w:rsidR="001D3B96" w:rsidRPr="001D3B96" w:rsidRDefault="001D3B96" w:rsidP="001D3B96">
      <w:pPr>
        <w:pStyle w:val="02NameSurname"/>
        <w:tabs>
          <w:tab w:val="left" w:pos="6946"/>
        </w:tabs>
        <w:rPr>
          <w:rFonts w:asciiTheme="minorHAnsi" w:hAnsiTheme="minorHAnsi"/>
          <w:color w:val="000000" w:themeColor="text1"/>
        </w:rPr>
      </w:pPr>
    </w:p>
    <w:p w14:paraId="675BA8B2" w14:textId="2DBE20E7" w:rsidR="00064659" w:rsidRPr="001D3B96" w:rsidRDefault="00064659" w:rsidP="001D3B96">
      <w:pPr>
        <w:pStyle w:val="05Addressandtitle"/>
        <w:rPr>
          <w:rFonts w:asciiTheme="minorHAnsi" w:hAnsiTheme="minorHAnsi"/>
          <w:color w:val="000000" w:themeColor="text1"/>
        </w:rPr>
      </w:pPr>
    </w:p>
    <w:sectPr w:rsidR="00064659" w:rsidRPr="001D3B96" w:rsidSect="00A470FF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701" w:right="1554" w:bottom="1701" w:left="1758" w:header="284" w:footer="28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0C9E47C" w14:textId="77777777" w:rsidR="00DC154F" w:rsidRDefault="00DC154F" w:rsidP="00006000">
      <w:pPr>
        <w:spacing w:after="0"/>
      </w:pPr>
      <w:r>
        <w:separator/>
      </w:r>
    </w:p>
  </w:endnote>
  <w:endnote w:type="continuationSeparator" w:id="0">
    <w:p w14:paraId="71AFD63B" w14:textId="77777777" w:rsidR="00DC154F" w:rsidRDefault="00DC154F" w:rsidP="000060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inionPro-Regular"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InterFace-Regular">
    <w:altName w:val="InterFace"/>
    <w:panose1 w:val="020B0503030203020204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DA917C" w14:textId="77777777" w:rsidR="002733CC" w:rsidRPr="00A64E6D" w:rsidRDefault="002733CC" w:rsidP="000122BD">
    <w:pPr>
      <w:pStyle w:val="Footer"/>
      <w:tabs>
        <w:tab w:val="clear" w:pos="8640"/>
        <w:tab w:val="right" w:pos="8588"/>
      </w:tabs>
      <w:jc w:val="right"/>
      <w:rPr>
        <w:color w:val="13316E"/>
        <w:sz w:val="16"/>
        <w:szCs w:val="16"/>
      </w:rPr>
    </w:pPr>
    <w:r w:rsidRPr="00A64E6D">
      <w:rPr>
        <w:color w:val="13316E"/>
        <w:sz w:val="16"/>
        <w:szCs w:val="16"/>
      </w:rPr>
      <w:t xml:space="preserve">Page </w:t>
    </w:r>
    <w:r w:rsidRPr="00A64E6D">
      <w:rPr>
        <w:bCs/>
        <w:color w:val="13316E"/>
        <w:sz w:val="16"/>
        <w:szCs w:val="16"/>
      </w:rPr>
      <w:fldChar w:fldCharType="begin"/>
    </w:r>
    <w:r w:rsidRPr="00A64E6D">
      <w:rPr>
        <w:bCs/>
        <w:color w:val="13316E"/>
        <w:sz w:val="16"/>
        <w:szCs w:val="16"/>
      </w:rPr>
      <w:instrText xml:space="preserve"> PAGE </w:instrText>
    </w:r>
    <w:r w:rsidRPr="00A64E6D">
      <w:rPr>
        <w:bCs/>
        <w:color w:val="13316E"/>
        <w:sz w:val="16"/>
        <w:szCs w:val="16"/>
      </w:rPr>
      <w:fldChar w:fldCharType="separate"/>
    </w:r>
    <w:r w:rsidR="00750A33">
      <w:rPr>
        <w:bCs/>
        <w:noProof/>
        <w:color w:val="13316E"/>
        <w:sz w:val="16"/>
        <w:szCs w:val="16"/>
      </w:rPr>
      <w:t>2</w:t>
    </w:r>
    <w:r w:rsidRPr="00A64E6D">
      <w:rPr>
        <w:bCs/>
        <w:color w:val="13316E"/>
        <w:sz w:val="16"/>
        <w:szCs w:val="16"/>
      </w:rPr>
      <w:fldChar w:fldCharType="end"/>
    </w:r>
    <w:r w:rsidRPr="00A64E6D">
      <w:rPr>
        <w:color w:val="13316E"/>
        <w:sz w:val="16"/>
        <w:szCs w:val="16"/>
      </w:rPr>
      <w:t xml:space="preserve"> of </w:t>
    </w:r>
    <w:r w:rsidRPr="00A64E6D">
      <w:rPr>
        <w:bCs/>
        <w:color w:val="13316E"/>
        <w:sz w:val="16"/>
        <w:szCs w:val="16"/>
      </w:rPr>
      <w:fldChar w:fldCharType="begin"/>
    </w:r>
    <w:r w:rsidRPr="00A64E6D">
      <w:rPr>
        <w:bCs/>
        <w:color w:val="13316E"/>
        <w:sz w:val="16"/>
        <w:szCs w:val="16"/>
      </w:rPr>
      <w:instrText xml:space="preserve"> NUMPAGES  </w:instrText>
    </w:r>
    <w:r w:rsidRPr="00A64E6D">
      <w:rPr>
        <w:bCs/>
        <w:color w:val="13316E"/>
        <w:sz w:val="16"/>
        <w:szCs w:val="16"/>
      </w:rPr>
      <w:fldChar w:fldCharType="separate"/>
    </w:r>
    <w:r w:rsidR="00750A33">
      <w:rPr>
        <w:bCs/>
        <w:noProof/>
        <w:color w:val="13316E"/>
        <w:sz w:val="16"/>
        <w:szCs w:val="16"/>
      </w:rPr>
      <w:t>2</w:t>
    </w:r>
    <w:r w:rsidRPr="00A64E6D">
      <w:rPr>
        <w:bCs/>
        <w:color w:val="13316E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3B372B" w14:textId="77777777" w:rsidR="00A470FF" w:rsidRDefault="00A470FF">
    <w:pPr>
      <w:pStyle w:val="Footer"/>
    </w:pPr>
  </w:p>
  <w:p w14:paraId="75C044A9" w14:textId="77777777" w:rsidR="00A470FF" w:rsidRDefault="00A470FF">
    <w:pPr>
      <w:pStyle w:val="Footer"/>
    </w:pPr>
  </w:p>
  <w:p w14:paraId="6C16F1A4" w14:textId="77777777" w:rsidR="00A470FF" w:rsidRDefault="00A470FF">
    <w:pPr>
      <w:pStyle w:val="Footer"/>
    </w:pPr>
  </w:p>
  <w:p w14:paraId="47411025" w14:textId="77777777" w:rsidR="00A470FF" w:rsidRDefault="00A470FF">
    <w:pPr>
      <w:pStyle w:val="Footer"/>
    </w:pPr>
  </w:p>
  <w:p w14:paraId="2615471E" w14:textId="77777777" w:rsidR="00A470FF" w:rsidRDefault="00A470FF">
    <w:pPr>
      <w:pStyle w:val="Footer"/>
    </w:pPr>
  </w:p>
  <w:p w14:paraId="1955FE0D" w14:textId="77777777" w:rsidR="00A470FF" w:rsidRDefault="00A470FF">
    <w:pPr>
      <w:pStyle w:val="Footer"/>
    </w:pPr>
  </w:p>
  <w:p w14:paraId="12FFFC63" w14:textId="77777777" w:rsidR="00A470FF" w:rsidRDefault="00A470FF">
    <w:pPr>
      <w:pStyle w:val="Footer"/>
    </w:pPr>
  </w:p>
  <w:p w14:paraId="01821645" w14:textId="77777777" w:rsidR="00A470FF" w:rsidRDefault="00A470FF">
    <w:pPr>
      <w:pStyle w:val="Footer"/>
    </w:pPr>
  </w:p>
  <w:p w14:paraId="769D004C" w14:textId="77777777" w:rsidR="002733CC" w:rsidRDefault="00F81B1E">
    <w:pPr>
      <w:pStyle w:val="Footer"/>
    </w:pP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60799" behindDoc="0" locked="1" layoutInCell="1" allowOverlap="1" wp14:anchorId="7BD7EDC7" wp14:editId="38B4E1BF">
              <wp:simplePos x="0" y="0"/>
              <wp:positionH relativeFrom="column">
                <wp:posOffset>-102870</wp:posOffset>
              </wp:positionH>
              <wp:positionV relativeFrom="page">
                <wp:posOffset>8997315</wp:posOffset>
              </wp:positionV>
              <wp:extent cx="367200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2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C1EAF9" w14:textId="77777777" w:rsidR="00F70C44" w:rsidRDefault="00F70C44" w:rsidP="00F70C44">
                          <w:pPr>
                            <w:pStyle w:val="BasicParagraph"/>
                            <w:rPr>
                              <w:rFonts w:ascii="Calibri" w:hAnsi="Calibri"/>
                              <w:color w:val="002060"/>
                              <w:spacing w:val="-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bCs/>
                              <w:color w:val="002060"/>
                              <w:spacing w:val="-1"/>
                              <w:sz w:val="16"/>
                              <w:szCs w:val="16"/>
                            </w:rPr>
                            <w:t xml:space="preserve">Chief executive officer: </w:t>
                          </w:r>
                          <w:r>
                            <w:rPr>
                              <w:rFonts w:ascii="Calibri" w:hAnsi="Calibri"/>
                              <w:color w:val="002060"/>
                              <w:spacing w:val="-1"/>
                              <w:sz w:val="16"/>
                              <w:szCs w:val="16"/>
                            </w:rPr>
                            <w:t>Rachel Podolak</w:t>
                          </w:r>
                        </w:p>
                        <w:p w14:paraId="65605AD3" w14:textId="77777777" w:rsidR="00F81B1E" w:rsidRPr="00BA7AF3" w:rsidRDefault="00F81B1E" w:rsidP="00F81B1E">
                          <w:pPr>
                            <w:pStyle w:val="BasicParagraph"/>
                            <w:tabs>
                              <w:tab w:val="left" w:pos="227"/>
                            </w:tabs>
                            <w:suppressAutoHyphens/>
                            <w:rPr>
                              <w:rFonts w:asciiTheme="minorHAnsi" w:hAnsiTheme="minorHAnsi" w:cs="InterFace-Regular"/>
                              <w:color w:val="002060"/>
                              <w:spacing w:val="-1"/>
                              <w:sz w:val="13"/>
                              <w:szCs w:val="13"/>
                            </w:rPr>
                          </w:pPr>
                        </w:p>
                        <w:p w14:paraId="3C8940F8" w14:textId="77777777" w:rsidR="00F81B1E" w:rsidRPr="00BA7AF3" w:rsidRDefault="00F81B1E" w:rsidP="00F81B1E">
                          <w:pPr>
                            <w:pStyle w:val="BasicParagraph"/>
                            <w:tabs>
                              <w:tab w:val="left" w:pos="227"/>
                            </w:tabs>
                            <w:suppressAutoHyphens/>
                            <w:rPr>
                              <w:rFonts w:asciiTheme="minorHAnsi" w:hAnsiTheme="minorHAnsi" w:cs="InterFace-Regular"/>
                              <w:color w:val="002060"/>
                              <w:spacing w:val="-1"/>
                              <w:sz w:val="13"/>
                              <w:szCs w:val="13"/>
                            </w:rPr>
                          </w:pPr>
                          <w:r w:rsidRPr="00BA7AF3">
                            <w:rPr>
                              <w:rFonts w:asciiTheme="minorHAnsi" w:hAnsiTheme="minorHAnsi" w:cs="InterFace-Regular"/>
                              <w:color w:val="002060"/>
                              <w:spacing w:val="-1"/>
                              <w:sz w:val="13"/>
                              <w:szCs w:val="13"/>
                            </w:rPr>
                            <w:t>Registered as a Company limited by Guarantee. Registered No. 8848 England.</w:t>
                          </w:r>
                        </w:p>
                        <w:p w14:paraId="788E4EA5" w14:textId="77777777" w:rsidR="00F81B1E" w:rsidRPr="00BA7AF3" w:rsidRDefault="00F81B1E" w:rsidP="00F81B1E">
                          <w:pPr>
                            <w:pStyle w:val="BasicParagraph"/>
                            <w:tabs>
                              <w:tab w:val="left" w:pos="227"/>
                            </w:tabs>
                            <w:suppressAutoHyphens/>
                            <w:rPr>
                              <w:rFonts w:asciiTheme="minorHAnsi" w:hAnsiTheme="minorHAnsi" w:cs="InterFace-Regular"/>
                              <w:color w:val="002060"/>
                              <w:spacing w:val="-1"/>
                              <w:sz w:val="13"/>
                              <w:szCs w:val="13"/>
                            </w:rPr>
                          </w:pPr>
                          <w:r w:rsidRPr="00BA7AF3">
                            <w:rPr>
                              <w:rFonts w:asciiTheme="minorHAnsi" w:hAnsiTheme="minorHAnsi" w:cs="InterFace-Regular"/>
                              <w:color w:val="002060"/>
                              <w:spacing w:val="-1"/>
                              <w:sz w:val="13"/>
                              <w:szCs w:val="13"/>
                            </w:rPr>
                            <w:t>Registered office: BMA House, Tavistock Square, London, WC1H 9JP.</w:t>
                          </w:r>
                        </w:p>
                        <w:p w14:paraId="066C0702" w14:textId="77777777" w:rsidR="00F81B1E" w:rsidRPr="00BA7AF3" w:rsidRDefault="00F81B1E" w:rsidP="00F81B1E">
                          <w:pPr>
                            <w:rPr>
                              <w:rFonts w:cs="InterFace-Regular"/>
                              <w:color w:val="002060"/>
                              <w:spacing w:val="-1"/>
                              <w:sz w:val="13"/>
                              <w:szCs w:val="13"/>
                            </w:rPr>
                          </w:pPr>
                          <w:r w:rsidRPr="00BA7AF3">
                            <w:rPr>
                              <w:rFonts w:cs="InterFace-Regular"/>
                              <w:color w:val="002060"/>
                              <w:spacing w:val="-1"/>
                              <w:sz w:val="13"/>
                              <w:szCs w:val="13"/>
                            </w:rPr>
                            <w:t>Listed as a Trade Union under the Trade Union and Labour Relations Act 1974.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BD7ED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8.1pt;margin-top:708.45pt;width:289.15pt;height:110.6pt;z-index:25166079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" filled="f" stroked="f">
              <v:textbox style="mso-fit-shape-to-text:t">
                <w:txbxContent>
                  <w:p w14:paraId="77C1EAF9" w14:textId="77777777" w:rsidR="00F70C44" w:rsidRDefault="00F70C44" w:rsidP="00F70C44">
                    <w:pPr>
                      <w:pStyle w:val="BasicParagraph"/>
                      <w:rPr>
                        <w:rFonts w:ascii="Calibri" w:hAnsi="Calibri"/>
                        <w:color w:val="002060"/>
                        <w:spacing w:val="-1"/>
                        <w:sz w:val="16"/>
                        <w:szCs w:val="16"/>
                      </w:rPr>
                    </w:pPr>
                    <w:r>
                      <w:rPr>
                        <w:rFonts w:ascii="Calibri" w:hAnsi="Calibri"/>
                        <w:b/>
                        <w:bCs/>
                        <w:color w:val="002060"/>
                        <w:spacing w:val="-1"/>
                        <w:sz w:val="16"/>
                        <w:szCs w:val="16"/>
                      </w:rPr>
                      <w:t xml:space="preserve">Chief executive officer: </w:t>
                    </w:r>
                    <w:r>
                      <w:rPr>
                        <w:rFonts w:ascii="Calibri" w:hAnsi="Calibri"/>
                        <w:color w:val="002060"/>
                        <w:spacing w:val="-1"/>
                        <w:sz w:val="16"/>
                        <w:szCs w:val="16"/>
                      </w:rPr>
                      <w:t>Rachel Podolak</w:t>
                    </w:r>
                  </w:p>
                  <w:p w14:paraId="65605AD3" w14:textId="77777777" w:rsidR="00F81B1E" w:rsidRPr="00BA7AF3" w:rsidRDefault="00F81B1E" w:rsidP="00F81B1E">
                    <w:pPr>
                      <w:pStyle w:val="BasicParagraph"/>
                      <w:tabs>
                        <w:tab w:val="left" w:pos="227"/>
                      </w:tabs>
                      <w:suppressAutoHyphens/>
                      <w:rPr>
                        <w:rFonts w:asciiTheme="minorHAnsi" w:hAnsiTheme="minorHAnsi" w:cs="InterFace-Regular"/>
                        <w:color w:val="002060"/>
                        <w:spacing w:val="-1"/>
                        <w:sz w:val="13"/>
                        <w:szCs w:val="13"/>
                      </w:rPr>
                    </w:pPr>
                  </w:p>
                  <w:p w14:paraId="3C8940F8" w14:textId="77777777" w:rsidR="00F81B1E" w:rsidRPr="00BA7AF3" w:rsidRDefault="00F81B1E" w:rsidP="00F81B1E">
                    <w:pPr>
                      <w:pStyle w:val="BasicParagraph"/>
                      <w:tabs>
                        <w:tab w:val="left" w:pos="227"/>
                      </w:tabs>
                      <w:suppressAutoHyphens/>
                      <w:rPr>
                        <w:rFonts w:asciiTheme="minorHAnsi" w:hAnsiTheme="minorHAnsi" w:cs="InterFace-Regular"/>
                        <w:color w:val="002060"/>
                        <w:spacing w:val="-1"/>
                        <w:sz w:val="13"/>
                        <w:szCs w:val="13"/>
                      </w:rPr>
                    </w:pPr>
                    <w:r w:rsidRPr="00BA7AF3">
                      <w:rPr>
                        <w:rFonts w:asciiTheme="minorHAnsi" w:hAnsiTheme="minorHAnsi" w:cs="InterFace-Regular"/>
                        <w:color w:val="002060"/>
                        <w:spacing w:val="-1"/>
                        <w:sz w:val="13"/>
                        <w:szCs w:val="13"/>
                      </w:rPr>
                      <w:t>Registered as a Company limited by Guarantee. Registered No. 8848 England.</w:t>
                    </w:r>
                  </w:p>
                  <w:p w14:paraId="788E4EA5" w14:textId="77777777" w:rsidR="00F81B1E" w:rsidRPr="00BA7AF3" w:rsidRDefault="00F81B1E" w:rsidP="00F81B1E">
                    <w:pPr>
                      <w:pStyle w:val="BasicParagraph"/>
                      <w:tabs>
                        <w:tab w:val="left" w:pos="227"/>
                      </w:tabs>
                      <w:suppressAutoHyphens/>
                      <w:rPr>
                        <w:rFonts w:asciiTheme="minorHAnsi" w:hAnsiTheme="minorHAnsi" w:cs="InterFace-Regular"/>
                        <w:color w:val="002060"/>
                        <w:spacing w:val="-1"/>
                        <w:sz w:val="13"/>
                        <w:szCs w:val="13"/>
                      </w:rPr>
                    </w:pPr>
                    <w:r w:rsidRPr="00BA7AF3">
                      <w:rPr>
                        <w:rFonts w:asciiTheme="minorHAnsi" w:hAnsiTheme="minorHAnsi" w:cs="InterFace-Regular"/>
                        <w:color w:val="002060"/>
                        <w:spacing w:val="-1"/>
                        <w:sz w:val="13"/>
                        <w:szCs w:val="13"/>
                      </w:rPr>
                      <w:t>Registered office: BMA House, Tavistock Square, London, WC1H 9JP.</w:t>
                    </w:r>
                  </w:p>
                  <w:p w14:paraId="066C0702" w14:textId="77777777" w:rsidR="00F81B1E" w:rsidRPr="00BA7AF3" w:rsidRDefault="00F81B1E" w:rsidP="00F81B1E">
                    <w:pPr>
                      <w:rPr>
                        <w:rFonts w:cs="InterFace-Regular"/>
                        <w:color w:val="002060"/>
                        <w:spacing w:val="-1"/>
                        <w:sz w:val="13"/>
                        <w:szCs w:val="13"/>
                      </w:rPr>
                    </w:pPr>
                    <w:r w:rsidRPr="00BA7AF3">
                      <w:rPr>
                        <w:rFonts w:cs="InterFace-Regular"/>
                        <w:color w:val="002060"/>
                        <w:spacing w:val="-1"/>
                        <w:sz w:val="13"/>
                        <w:szCs w:val="13"/>
                      </w:rPr>
                      <w:t>Listed as a Trade Union under the Trade Union and Labour Relations Act 1974.</w:t>
                    </w: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  <w:r w:rsidR="002733CC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5920" behindDoc="1" locked="1" layoutInCell="1" allowOverlap="1" wp14:anchorId="7BD7EDC9" wp14:editId="7BD7EDCA">
              <wp:simplePos x="0" y="0"/>
              <wp:positionH relativeFrom="column">
                <wp:posOffset>-1109345</wp:posOffset>
              </wp:positionH>
              <wp:positionV relativeFrom="page">
                <wp:posOffset>9836150</wp:posOffset>
              </wp:positionV>
              <wp:extent cx="7556400" cy="860400"/>
              <wp:effectExtent l="0" t="0" r="6985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6400" cy="860400"/>
                      </a:xfrm>
                      <a:prstGeom prst="rect">
                        <a:avLst/>
                      </a:prstGeom>
                      <a:solidFill>
                        <a:srgbClr val="00A8E4"/>
                      </a:solidFill>
                      <a:ln w="9525" cap="flat" cmpd="sng" algn="ctr">
                        <a:noFill/>
                        <a:prstDash val="solid"/>
                      </a:ln>
                      <a:effectLst/>
                      <a:extLst>
                        <a:ext uri="{FAA26D3D-D897-4be2-8F04-BA451C77F1D7}"/>
                        <a:ext uri="{C572A759-6A51-4108-AA02-DFA0A04FC94B}"/>
                      </a:extLst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805092" id="Rectangle 1" o:spid="_x0000_s1026" style="position:absolute;margin-left:-87.35pt;margin-top:774.5pt;width:595pt;height:67.75pt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" fillcolor="#00a8e4" stroked="f">
              <w10:wrap anchory="page"/>
              <w10:anchorlock/>
            </v:rect>
          </w:pict>
        </mc:Fallback>
      </mc:AlternateContent>
    </w:r>
    <w:r w:rsidR="002733CC">
      <w:rPr>
        <w:noProof/>
        <w:lang w:eastAsia="en-GB"/>
      </w:rPr>
      <w:drawing>
        <wp:anchor distT="0" distB="0" distL="114300" distR="114300" simplePos="0" relativeHeight="251664896" behindDoc="0" locked="1" layoutInCell="1" allowOverlap="1" wp14:anchorId="7BD7EDCB" wp14:editId="7BD7EDCC">
          <wp:simplePos x="0" y="0"/>
          <wp:positionH relativeFrom="column">
            <wp:posOffset>4794885</wp:posOffset>
          </wp:positionH>
          <wp:positionV relativeFrom="page">
            <wp:posOffset>10261600</wp:posOffset>
          </wp:positionV>
          <wp:extent cx="1213200" cy="216000"/>
          <wp:effectExtent l="0" t="0" r="6350" b="0"/>
          <wp:wrapNone/>
          <wp:docPr id="61" name="Picture 61" descr="GK 700 FreeAgent Pro:001 work in progress:moving brands:20141006_MB_BMA Presentation:BMA_Word templates Files_:201141107_letterhead amends and continuation assets:emfs for word:BMA_and website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GK 700 FreeAgent Pro:001 work in progress:moving brands:20141006_MB_BMA Presentation:BMA_Word templates Files_:201141107_letterhead amends and continuation assets:emfs for word:BMA_and website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3200" cy="2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33CC">
      <w:rPr>
        <w:noProof/>
        <w:lang w:eastAsia="en-GB"/>
      </w:rPr>
      <w:drawing>
        <wp:anchor distT="0" distB="0" distL="114300" distR="114300" simplePos="0" relativeHeight="251663872" behindDoc="0" locked="1" layoutInCell="1" allowOverlap="1" wp14:anchorId="7BD7EDCD" wp14:editId="7BD7EDCE">
          <wp:simplePos x="0" y="0"/>
          <wp:positionH relativeFrom="column">
            <wp:posOffset>4784725</wp:posOffset>
          </wp:positionH>
          <wp:positionV relativeFrom="page">
            <wp:posOffset>9559290</wp:posOffset>
          </wp:positionV>
          <wp:extent cx="540000" cy="540000"/>
          <wp:effectExtent l="0" t="0" r="0" b="0"/>
          <wp:wrapNone/>
          <wp:docPr id="62" name="Picture 6" descr="GK 700 FreeAgent Pro:001 work in progress:moving brands:20141006_MB_BMA Presentation:BMA_Word templates Files_:201141107_letterhead amends and continuation assets:emfs for word:logo_circle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GK 700 FreeAgent Pro:001 work in progress:moving brands:20141006_MB_BMA Presentation:BMA_Word templates Files_:201141107_letterhead amends and continuation assets:emfs for word:logo_circle.em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9DAADA1" w14:textId="77777777" w:rsidR="00DC154F" w:rsidRDefault="00DC154F" w:rsidP="00006000">
      <w:pPr>
        <w:spacing w:after="0"/>
      </w:pPr>
      <w:r>
        <w:separator/>
      </w:r>
    </w:p>
  </w:footnote>
  <w:footnote w:type="continuationSeparator" w:id="0">
    <w:p w14:paraId="56135EFE" w14:textId="77777777" w:rsidR="00DC154F" w:rsidRDefault="00DC154F" w:rsidP="000060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706461" w14:textId="77777777" w:rsidR="002733CC" w:rsidRDefault="002733C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70016" behindDoc="0" locked="0" layoutInCell="1" allowOverlap="1" wp14:anchorId="7BD7EDC3" wp14:editId="7BD7EDC4">
          <wp:simplePos x="0" y="0"/>
          <wp:positionH relativeFrom="column">
            <wp:posOffset>5473065</wp:posOffset>
          </wp:positionH>
          <wp:positionV relativeFrom="paragraph">
            <wp:posOffset>254000</wp:posOffset>
          </wp:positionV>
          <wp:extent cx="532130" cy="191135"/>
          <wp:effectExtent l="0" t="0" r="1270" b="0"/>
          <wp:wrapNone/>
          <wp:docPr id="59" name="Picture 59" descr="GK 700 FreeAgent Pro:001 work in progress:moving brands:20141006_MB_BMA Presentation:BMA_Word templates Files_:201141107_letterhead amends and continuation assets:emfs for word:BMA_LOGO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GK 700 FreeAgent Pro:001 work in progress:moving brands:20141006_MB_BMA Presentation:BMA_Word templates Files_:201141107_letterhead amends and continuation assets:emfs for word:BMA_LOGO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130" cy="191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550AA5" w14:textId="77777777" w:rsidR="00A470FF" w:rsidRDefault="00A470FF">
    <w:pPr>
      <w:pStyle w:val="Header"/>
    </w:pPr>
  </w:p>
  <w:p w14:paraId="788614CF" w14:textId="77777777" w:rsidR="00A470FF" w:rsidRDefault="00A470FF">
    <w:pPr>
      <w:pStyle w:val="Header"/>
    </w:pPr>
  </w:p>
  <w:p w14:paraId="4AD9443B" w14:textId="77777777" w:rsidR="00A470FF" w:rsidRDefault="00A470FF">
    <w:pPr>
      <w:pStyle w:val="Header"/>
    </w:pPr>
  </w:p>
  <w:p w14:paraId="0C1B6F04" w14:textId="77777777" w:rsidR="00A470FF" w:rsidRDefault="00A470FF">
    <w:pPr>
      <w:pStyle w:val="Header"/>
    </w:pPr>
  </w:p>
  <w:p w14:paraId="137EAF4B" w14:textId="77777777" w:rsidR="00A470FF" w:rsidRDefault="00A470FF">
    <w:pPr>
      <w:pStyle w:val="Header"/>
    </w:pPr>
  </w:p>
  <w:p w14:paraId="7E17849E" w14:textId="77777777" w:rsidR="00A470FF" w:rsidRDefault="00A470FF">
    <w:pPr>
      <w:pStyle w:val="Header"/>
    </w:pPr>
  </w:p>
  <w:p w14:paraId="6747A053" w14:textId="77777777" w:rsidR="00A470FF" w:rsidRDefault="00A470FF">
    <w:pPr>
      <w:pStyle w:val="Header"/>
    </w:pPr>
  </w:p>
  <w:p w14:paraId="41DE84D1" w14:textId="77777777" w:rsidR="00A470FF" w:rsidRDefault="00A470FF">
    <w:pPr>
      <w:pStyle w:val="Header"/>
    </w:pPr>
  </w:p>
  <w:p w14:paraId="109A18A6" w14:textId="77777777" w:rsidR="00A470FF" w:rsidRDefault="00A470FF">
    <w:pPr>
      <w:pStyle w:val="Header"/>
    </w:pPr>
  </w:p>
  <w:p w14:paraId="02B0602A" w14:textId="77777777" w:rsidR="002733CC" w:rsidRDefault="002733C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7968" behindDoc="0" locked="1" layoutInCell="1" allowOverlap="1" wp14:anchorId="7BD7EDC5" wp14:editId="7BD7EDC6">
          <wp:simplePos x="0" y="0"/>
          <wp:positionH relativeFrom="column">
            <wp:posOffset>4789170</wp:posOffset>
          </wp:positionH>
          <wp:positionV relativeFrom="page">
            <wp:posOffset>431800</wp:posOffset>
          </wp:positionV>
          <wp:extent cx="1209600" cy="435600"/>
          <wp:effectExtent l="0" t="0" r="0" b="3175"/>
          <wp:wrapNone/>
          <wp:docPr id="60" name="Picture 3" descr="GK 700 FreeAgent Pro:001 work in progress:moving brands:20141006_MB_BMA Presentation:BMA_Word templates Files_:201141107_letterhead amends and continuation assets:emfs for word:BMA_LOGO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K 700 FreeAgent Pro:001 work in progress:moving brands:20141006_MB_BMA Presentation:BMA_Word templates Files_:201141107_letterhead amends and continuation assets:emfs for word:BMA_LOGO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00" cy="43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isplayBackgroundShape/>
  <w:embedSystemFonts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16A"/>
    <w:rsid w:val="00006000"/>
    <w:rsid w:val="000122BD"/>
    <w:rsid w:val="0002047D"/>
    <w:rsid w:val="00032E76"/>
    <w:rsid w:val="00037323"/>
    <w:rsid w:val="00064659"/>
    <w:rsid w:val="000A4D39"/>
    <w:rsid w:val="000C7188"/>
    <w:rsid w:val="000D4079"/>
    <w:rsid w:val="0010200A"/>
    <w:rsid w:val="00132ABB"/>
    <w:rsid w:val="001410BF"/>
    <w:rsid w:val="0014209D"/>
    <w:rsid w:val="00150F60"/>
    <w:rsid w:val="0016593C"/>
    <w:rsid w:val="00167695"/>
    <w:rsid w:val="00177F69"/>
    <w:rsid w:val="001D3B96"/>
    <w:rsid w:val="001E237C"/>
    <w:rsid w:val="001F4E1A"/>
    <w:rsid w:val="00222899"/>
    <w:rsid w:val="00226E65"/>
    <w:rsid w:val="002327C9"/>
    <w:rsid w:val="00266AE7"/>
    <w:rsid w:val="002733CC"/>
    <w:rsid w:val="00290052"/>
    <w:rsid w:val="002B13EC"/>
    <w:rsid w:val="002E061A"/>
    <w:rsid w:val="00340479"/>
    <w:rsid w:val="003417DF"/>
    <w:rsid w:val="00361C73"/>
    <w:rsid w:val="003848A9"/>
    <w:rsid w:val="003A4A69"/>
    <w:rsid w:val="004219B8"/>
    <w:rsid w:val="004460F0"/>
    <w:rsid w:val="00486B51"/>
    <w:rsid w:val="004E11F3"/>
    <w:rsid w:val="004E3672"/>
    <w:rsid w:val="004F516A"/>
    <w:rsid w:val="00550474"/>
    <w:rsid w:val="00552553"/>
    <w:rsid w:val="005B5D9E"/>
    <w:rsid w:val="005C2448"/>
    <w:rsid w:val="00621605"/>
    <w:rsid w:val="00644A28"/>
    <w:rsid w:val="006522DE"/>
    <w:rsid w:val="00681087"/>
    <w:rsid w:val="006C5538"/>
    <w:rsid w:val="007125B4"/>
    <w:rsid w:val="00743630"/>
    <w:rsid w:val="00750A33"/>
    <w:rsid w:val="00765767"/>
    <w:rsid w:val="007B74C0"/>
    <w:rsid w:val="007F0B69"/>
    <w:rsid w:val="00823F26"/>
    <w:rsid w:val="00831C1D"/>
    <w:rsid w:val="00850C87"/>
    <w:rsid w:val="00876173"/>
    <w:rsid w:val="00890588"/>
    <w:rsid w:val="008C6761"/>
    <w:rsid w:val="008E7613"/>
    <w:rsid w:val="008F186D"/>
    <w:rsid w:val="008F69A6"/>
    <w:rsid w:val="00957039"/>
    <w:rsid w:val="009B0D28"/>
    <w:rsid w:val="00A13C75"/>
    <w:rsid w:val="00A2423D"/>
    <w:rsid w:val="00A470FF"/>
    <w:rsid w:val="00A64E6D"/>
    <w:rsid w:val="00A67E20"/>
    <w:rsid w:val="00A805C3"/>
    <w:rsid w:val="00AD2796"/>
    <w:rsid w:val="00AE36AB"/>
    <w:rsid w:val="00AE56C8"/>
    <w:rsid w:val="00B5313C"/>
    <w:rsid w:val="00B726FC"/>
    <w:rsid w:val="00BA50EF"/>
    <w:rsid w:val="00BA7AF3"/>
    <w:rsid w:val="00C021F2"/>
    <w:rsid w:val="00C1383B"/>
    <w:rsid w:val="00C44339"/>
    <w:rsid w:val="00CC236A"/>
    <w:rsid w:val="00D0293D"/>
    <w:rsid w:val="00D3243F"/>
    <w:rsid w:val="00D717FA"/>
    <w:rsid w:val="00D97EE0"/>
    <w:rsid w:val="00DB0992"/>
    <w:rsid w:val="00DC154F"/>
    <w:rsid w:val="00DE7563"/>
    <w:rsid w:val="00F51004"/>
    <w:rsid w:val="00F70C44"/>
    <w:rsid w:val="00F81B1E"/>
    <w:rsid w:val="00FA3A4F"/>
    <w:rsid w:val="00FB10D6"/>
    <w:rsid w:val="00FE1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2D20D17"/>
  <w15:docId w15:val="{2CDDF560-F624-674E-BDE5-57B1B643D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MS Gothic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B96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76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76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6000"/>
    <w:pPr>
      <w:tabs>
        <w:tab w:val="center" w:pos="4320"/>
        <w:tab w:val="right" w:pos="8640"/>
      </w:tabs>
      <w:spacing w:after="0" w:line="240" w:lineRule="auto"/>
    </w:pPr>
    <w:rPr>
      <w:rFonts w:ascii="Calibri" w:eastAsia="MS Gothic" w:hAnsi="Calibri" w:cs="Times New Roman"/>
      <w:kern w:val="0"/>
      <w:sz w:val="24"/>
      <w:szCs w:val="24"/>
      <w:lang w:eastAsia="ja-JP"/>
      <w14:ligatures w14:val="none"/>
    </w:rPr>
  </w:style>
  <w:style w:type="character" w:customStyle="1" w:styleId="HeaderChar">
    <w:name w:val="Header Char"/>
    <w:link w:val="Header"/>
    <w:uiPriority w:val="99"/>
    <w:rsid w:val="0000600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06000"/>
    <w:pPr>
      <w:tabs>
        <w:tab w:val="center" w:pos="4320"/>
        <w:tab w:val="right" w:pos="8640"/>
      </w:tabs>
      <w:spacing w:after="0" w:line="240" w:lineRule="auto"/>
    </w:pPr>
    <w:rPr>
      <w:rFonts w:ascii="Calibri" w:eastAsia="MS Gothic" w:hAnsi="Calibri" w:cs="Times New Roman"/>
      <w:kern w:val="0"/>
      <w:sz w:val="24"/>
      <w:szCs w:val="24"/>
      <w:lang w:eastAsia="ja-JP"/>
      <w14:ligatures w14:val="none"/>
    </w:rPr>
  </w:style>
  <w:style w:type="character" w:customStyle="1" w:styleId="FooterChar">
    <w:name w:val="Footer Char"/>
    <w:link w:val="Footer"/>
    <w:uiPriority w:val="99"/>
    <w:rsid w:val="00006000"/>
    <w:rPr>
      <w:sz w:val="24"/>
      <w:szCs w:val="24"/>
    </w:rPr>
  </w:style>
  <w:style w:type="paragraph" w:customStyle="1" w:styleId="01Address">
    <w:name w:val="01_Address"/>
    <w:qFormat/>
    <w:rsid w:val="00644A28"/>
    <w:pPr>
      <w:spacing w:line="200" w:lineRule="exact"/>
    </w:pPr>
    <w:rPr>
      <w:color w:val="13316E"/>
      <w:sz w:val="16"/>
      <w:szCs w:val="16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4A28"/>
    <w:pPr>
      <w:spacing w:after="0" w:line="240" w:lineRule="auto"/>
    </w:pPr>
    <w:rPr>
      <w:rFonts w:ascii="Lucida Grande" w:eastAsia="MS Gothic" w:hAnsi="Lucida Grande" w:cs="Times New Roman"/>
      <w:kern w:val="0"/>
      <w:sz w:val="18"/>
      <w:szCs w:val="18"/>
      <w:lang w:eastAsia="ja-JP"/>
      <w14:ligatures w14:val="none"/>
    </w:rPr>
  </w:style>
  <w:style w:type="character" w:customStyle="1" w:styleId="BalloonTextChar">
    <w:name w:val="Balloon Text Char"/>
    <w:link w:val="BalloonText"/>
    <w:uiPriority w:val="99"/>
    <w:semiHidden/>
    <w:rsid w:val="00644A28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unhideWhenUsed/>
    <w:rsid w:val="00644A28"/>
    <w:rPr>
      <w:color w:val="13316E"/>
      <w:u w:val="single"/>
    </w:rPr>
  </w:style>
  <w:style w:type="paragraph" w:customStyle="1" w:styleId="02NameSurname">
    <w:name w:val="02_Name_Surname"/>
    <w:qFormat/>
    <w:rsid w:val="00743630"/>
    <w:pPr>
      <w:spacing w:line="240" w:lineRule="exact"/>
    </w:pPr>
    <w:rPr>
      <w:b/>
      <w:noProof/>
      <w:color w:val="000000"/>
      <w:lang w:val="en-US" w:eastAsia="en-US"/>
    </w:rPr>
  </w:style>
  <w:style w:type="paragraph" w:customStyle="1" w:styleId="03Title">
    <w:name w:val="03_Title"/>
    <w:qFormat/>
    <w:rsid w:val="005C2448"/>
    <w:pPr>
      <w:spacing w:line="240" w:lineRule="exact"/>
    </w:pPr>
    <w:rPr>
      <w:color w:val="000000"/>
      <w:lang w:eastAsia="ja-JP"/>
    </w:rPr>
  </w:style>
  <w:style w:type="paragraph" w:customStyle="1" w:styleId="04companyName">
    <w:name w:val="04_company Name"/>
    <w:qFormat/>
    <w:rsid w:val="00F51004"/>
    <w:pPr>
      <w:spacing w:line="240" w:lineRule="exact"/>
    </w:pPr>
    <w:rPr>
      <w:color w:val="000000"/>
      <w:lang w:eastAsia="ja-JP"/>
    </w:rPr>
  </w:style>
  <w:style w:type="paragraph" w:customStyle="1" w:styleId="05Addressandtitle">
    <w:name w:val="05_Address and title"/>
    <w:qFormat/>
    <w:rsid w:val="00644A28"/>
    <w:rPr>
      <w:color w:val="000000"/>
      <w:lang w:eastAsia="ja-JP"/>
    </w:rPr>
  </w:style>
  <w:style w:type="paragraph" w:customStyle="1" w:styleId="06Subjectofletter">
    <w:name w:val="06_Subject of letter"/>
    <w:qFormat/>
    <w:rsid w:val="00644A28"/>
    <w:pPr>
      <w:spacing w:before="640"/>
    </w:pPr>
    <w:rPr>
      <w:b/>
      <w:color w:val="000000"/>
      <w:sz w:val="28"/>
      <w:szCs w:val="28"/>
      <w:lang w:eastAsia="ja-JP"/>
    </w:rPr>
  </w:style>
  <w:style w:type="paragraph" w:customStyle="1" w:styleId="07DearSirMadam">
    <w:name w:val="07_Dear Sir/Madam"/>
    <w:qFormat/>
    <w:rsid w:val="00644A28"/>
    <w:pPr>
      <w:spacing w:before="450"/>
    </w:pPr>
    <w:rPr>
      <w:b/>
      <w:color w:val="000000"/>
      <w:lang w:eastAsia="ja-JP"/>
    </w:rPr>
  </w:style>
  <w:style w:type="paragraph" w:customStyle="1" w:styleId="08Bodycopy">
    <w:name w:val="08_Body copy"/>
    <w:qFormat/>
    <w:rsid w:val="00644A28"/>
    <w:pPr>
      <w:spacing w:line="240" w:lineRule="exact"/>
    </w:pPr>
    <w:rPr>
      <w:color w:val="000000"/>
      <w:lang w:eastAsia="ja-JP"/>
    </w:rPr>
  </w:style>
  <w:style w:type="paragraph" w:customStyle="1" w:styleId="BasicParagraph">
    <w:name w:val="[Basic Paragraph]"/>
    <w:basedOn w:val="Normal"/>
    <w:uiPriority w:val="99"/>
    <w:rsid w:val="00644A2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Gothic" w:hAnsi="MinionPro-Regular" w:cs="MinionPro-Regular"/>
      <w:color w:val="000000"/>
      <w:kern w:val="0"/>
      <w:sz w:val="24"/>
      <w:szCs w:val="24"/>
      <w:lang w:eastAsia="ja-JP"/>
      <w14:ligatures w14:val="none"/>
    </w:rPr>
  </w:style>
  <w:style w:type="paragraph" w:customStyle="1" w:styleId="09BodyCopyBold">
    <w:name w:val="09_Body Copy Bold"/>
    <w:basedOn w:val="08Bodycopy"/>
    <w:qFormat/>
    <w:rsid w:val="00644A28"/>
    <w:rPr>
      <w:b/>
    </w:rPr>
  </w:style>
  <w:style w:type="character" w:customStyle="1" w:styleId="10Date">
    <w:name w:val="10_Date"/>
    <w:basedOn w:val="DefaultParagraphFont"/>
    <w:uiPriority w:val="1"/>
    <w:qFormat/>
    <w:rsid w:val="00F51004"/>
    <w:rPr>
      <w:rFonts w:asciiTheme="minorHAnsi" w:hAnsiTheme="minorHAnsi"/>
      <w:b w:val="0"/>
      <w:color w:val="000000" w:themeColor="text1"/>
      <w:sz w:val="20"/>
    </w:rPr>
  </w:style>
  <w:style w:type="paragraph" w:customStyle="1" w:styleId="OurReference">
    <w:name w:val="Our Reference"/>
    <w:basedOn w:val="05Addressandtitle"/>
    <w:qFormat/>
    <w:rsid w:val="00F51004"/>
    <w:pPr>
      <w:spacing w:before="240"/>
    </w:pPr>
  </w:style>
  <w:style w:type="paragraph" w:customStyle="1" w:styleId="YourReference">
    <w:name w:val="Your Reference"/>
    <w:basedOn w:val="05Addressandtitle"/>
    <w:qFormat/>
    <w:rsid w:val="00F51004"/>
  </w:style>
  <w:style w:type="character" w:customStyle="1" w:styleId="Heading2Char">
    <w:name w:val="Heading 2 Char"/>
    <w:basedOn w:val="DefaultParagraphFont"/>
    <w:link w:val="Heading2"/>
    <w:uiPriority w:val="9"/>
    <w:rsid w:val="00167695"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:lang w:eastAsia="en-US"/>
      <w14:ligatures w14:val="standardContextual"/>
    </w:rPr>
  </w:style>
  <w:style w:type="paragraph" w:styleId="NoSpacing">
    <w:name w:val="No Spacing"/>
    <w:uiPriority w:val="1"/>
    <w:qFormat/>
    <w:rsid w:val="00167695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167695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407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cauvi/Downloads/Electronic%20letterhead%20BMA%202025%20(1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769143874454B8897A89939A79965" ma:contentTypeVersion="21" ma:contentTypeDescription="Create a new document." ma:contentTypeScope="" ma:versionID="982f862c4069dc698f0b972c98c5695d">
  <xsd:schema xmlns:xsd="http://www.w3.org/2001/XMLSchema" xmlns:xs="http://www.w3.org/2001/XMLSchema" xmlns:p="http://schemas.microsoft.com/office/2006/metadata/properties" xmlns:ns2="44fa073a-5a07-4548-859c-f719e0b04f82" xmlns:ns3="4ce5a3a5-3e65-45c7-ac1a-a71437b36995" targetNamespace="http://schemas.microsoft.com/office/2006/metadata/properties" ma:root="true" ma:fieldsID="519067852fbead223b0202c1471b372d" ns2:_="" ns3:_="">
    <xsd:import namespace="44fa073a-5a07-4548-859c-f719e0b04f82"/>
    <xsd:import namespace="4ce5a3a5-3e65-45c7-ac1a-a71437b3699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Check_x0020_out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a073a-5a07-4548-859c-f719e0b04f8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d4cd43fd-8517-4bfb-a370-e5ae2b9787d8}" ma:internalName="TaxCatchAll" ma:showField="CatchAllData" ma:web="44fa073a-5a07-4548-859c-f719e0b04f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e5a3a5-3e65-45c7-ac1a-a71437b36995" elementFormDefault="qualified">
    <xsd:import namespace="http://schemas.microsoft.com/office/2006/documentManagement/types"/>
    <xsd:import namespace="http://schemas.microsoft.com/office/infopath/2007/PartnerControls"/>
    <xsd:element name="Check_x0020_out" ma:index="12" nillable="true" ma:displayName="n" ma:internalName="Check_x0020_out">
      <xsd:simpleType>
        <xsd:restriction base="dms:Boolean"/>
      </xsd:simple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b8c5686-de52-4286-809a-2f5e6e3e2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e5a3a5-3e65-45c7-ac1a-a71437b36995">
      <Terms xmlns="http://schemas.microsoft.com/office/infopath/2007/PartnerControls"/>
    </lcf76f155ced4ddcb4097134ff3c332f>
    <TaxCatchAll xmlns="44fa073a-5a07-4548-859c-f719e0b04f82" xsi:nil="true"/>
    <Check_x0020_out xmlns="4ce5a3a5-3e65-45c7-ac1a-a71437b3699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134A06-B396-49B6-BEA3-22007074BD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fa073a-5a07-4548-859c-f719e0b04f82"/>
    <ds:schemaRef ds:uri="4ce5a3a5-3e65-45c7-ac1a-a71437b369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8EB9E6-DCF0-4C89-BA9E-F44B1C50EC2E}">
  <ds:schemaRefs>
    <ds:schemaRef ds:uri="http://schemas.microsoft.com/office/2006/metadata/properties"/>
    <ds:schemaRef ds:uri="http://schemas.microsoft.com/office/infopath/2007/PartnerControls"/>
    <ds:schemaRef ds:uri="4ce5a3a5-3e65-45c7-ac1a-a71437b36995"/>
    <ds:schemaRef ds:uri="44fa073a-5a07-4548-859c-f719e0b04f82"/>
  </ds:schemaRefs>
</ds:datastoreItem>
</file>

<file path=customXml/itemProps3.xml><?xml version="1.0" encoding="utf-8"?>
<ds:datastoreItem xmlns:ds="http://schemas.openxmlformats.org/officeDocument/2006/customXml" ds:itemID="{C3D021BF-8E5A-4CDA-9E87-88AE9E0E943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52db419-6d9a-4bad-8985-0d7917c104bc}" enabled="1" method="Privileged" siteId="{bf448ebe-e65f-40e6-9e31-33fdaa41288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Electronic letterhead BMA 2025 (1).dotm</Template>
  <TotalTime>5</TotalTime>
  <Pages>1</Pages>
  <Words>87</Words>
  <Characters>409</Characters>
  <Application>Microsoft Office Word</Application>
  <DocSecurity>0</DocSecurity>
  <Lines>15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GK Presentations Ltd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Cauvi</dc:creator>
  <cp:keywords/>
  <dc:description/>
  <cp:lastModifiedBy>Alexandra Cauvi</cp:lastModifiedBy>
  <cp:revision>4</cp:revision>
  <cp:lastPrinted>2014-10-20T15:11:00Z</cp:lastPrinted>
  <dcterms:created xsi:type="dcterms:W3CDTF">2026-08-06T09:57:00Z</dcterms:created>
  <dcterms:modified xsi:type="dcterms:W3CDTF">2026-08-06T10:24:00Z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0x0101007BF769143874454B8897A89939A79965</vt:lpwstr>
  </property>
  <property fmtid="{D5CDD505-2E9C-101B-9397-08002B2CF9AE}" pid="3" name="MediaServiceImageTags">
    <vt:lpwstr/>
  </property>
</Properties>
</file>